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6E42B" w14:textId="77777777" w:rsidR="003C15FC" w:rsidRPr="008C08A5" w:rsidRDefault="003C15FC" w:rsidP="008C08A5">
      <w:pPr>
        <w:pStyle w:val="Titolo"/>
      </w:pPr>
      <w:r w:rsidRPr="008C08A5">
        <w:t>Allegato 1</w:t>
      </w:r>
    </w:p>
    <w:p w14:paraId="5EDC0E26" w14:textId="77777777" w:rsidR="003C15FC" w:rsidRPr="00C77779" w:rsidRDefault="003C15FC" w:rsidP="003C15FC">
      <w:pPr>
        <w:ind w:left="4320" w:firstLine="720"/>
        <w:rPr>
          <w:sz w:val="22"/>
          <w:szCs w:val="22"/>
        </w:rPr>
      </w:pPr>
      <w:r w:rsidRPr="00C77779">
        <w:rPr>
          <w:sz w:val="22"/>
          <w:szCs w:val="22"/>
        </w:rPr>
        <w:t>Al Direttore del</w:t>
      </w:r>
    </w:p>
    <w:p w14:paraId="3B17C16A" w14:textId="77777777" w:rsidR="003C15FC" w:rsidRPr="00C77779" w:rsidRDefault="003C15FC" w:rsidP="003C15FC">
      <w:pPr>
        <w:ind w:left="5040"/>
        <w:rPr>
          <w:sz w:val="22"/>
          <w:szCs w:val="22"/>
        </w:rPr>
      </w:pPr>
      <w:r w:rsidRPr="00C77779">
        <w:rPr>
          <w:sz w:val="22"/>
          <w:szCs w:val="22"/>
        </w:rPr>
        <w:t xml:space="preserve">Conservatorio di Musica di Vicenza “A. </w:t>
      </w:r>
      <w:proofErr w:type="spellStart"/>
      <w:r w:rsidRPr="00C77779">
        <w:rPr>
          <w:sz w:val="22"/>
          <w:szCs w:val="22"/>
        </w:rPr>
        <w:t>Pedrollo</w:t>
      </w:r>
      <w:proofErr w:type="spellEnd"/>
      <w:r w:rsidRPr="00C77779">
        <w:rPr>
          <w:sz w:val="22"/>
          <w:szCs w:val="22"/>
        </w:rPr>
        <w:t>”</w:t>
      </w:r>
    </w:p>
    <w:p w14:paraId="1963D1C8" w14:textId="593F46F5" w:rsidR="003C15FC" w:rsidRPr="00C77779" w:rsidRDefault="003C15FC" w:rsidP="003C15FC">
      <w:pPr>
        <w:ind w:left="4320" w:firstLine="720"/>
        <w:rPr>
          <w:sz w:val="22"/>
          <w:szCs w:val="22"/>
        </w:rPr>
      </w:pPr>
      <w:r w:rsidRPr="00C77779">
        <w:rPr>
          <w:sz w:val="22"/>
          <w:szCs w:val="22"/>
        </w:rPr>
        <w:t>Contr</w:t>
      </w:r>
      <w:r w:rsidR="00A5413F">
        <w:rPr>
          <w:sz w:val="22"/>
          <w:szCs w:val="22"/>
        </w:rPr>
        <w:t>a’</w:t>
      </w:r>
      <w:r w:rsidRPr="00C77779">
        <w:rPr>
          <w:sz w:val="22"/>
          <w:szCs w:val="22"/>
        </w:rPr>
        <w:t xml:space="preserve"> San Domenico, 33</w:t>
      </w:r>
    </w:p>
    <w:p w14:paraId="2573AA11" w14:textId="77777777" w:rsidR="003C15FC" w:rsidRPr="00C77779" w:rsidRDefault="003C15FC" w:rsidP="003C15FC">
      <w:pPr>
        <w:ind w:left="4320" w:firstLine="720"/>
        <w:rPr>
          <w:sz w:val="22"/>
          <w:szCs w:val="22"/>
        </w:rPr>
      </w:pPr>
      <w:r w:rsidRPr="00C77779">
        <w:rPr>
          <w:sz w:val="22"/>
          <w:szCs w:val="22"/>
        </w:rPr>
        <w:t>36100 Vicenza (VI)</w:t>
      </w:r>
    </w:p>
    <w:p w14:paraId="615021CB" w14:textId="77777777" w:rsidR="003C15FC" w:rsidRPr="00C77779" w:rsidRDefault="003C15FC" w:rsidP="003C15FC">
      <w:pPr>
        <w:jc w:val="right"/>
        <w:rPr>
          <w:sz w:val="22"/>
          <w:szCs w:val="22"/>
        </w:rPr>
      </w:pPr>
    </w:p>
    <w:p w14:paraId="5A2D5DDC" w14:textId="77777777" w:rsidR="003C15FC" w:rsidRPr="00C77779" w:rsidRDefault="003C15FC" w:rsidP="003C15FC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...</w:t>
      </w:r>
      <w:proofErr w:type="gramStart"/>
      <w:r w:rsidRPr="00C77779">
        <w:rPr>
          <w:sz w:val="21"/>
          <w:szCs w:val="21"/>
        </w:rPr>
        <w:t>l...</w:t>
      </w:r>
      <w:proofErr w:type="gramEnd"/>
      <w:r w:rsidRPr="00C77779">
        <w:rPr>
          <w:sz w:val="21"/>
          <w:szCs w:val="21"/>
        </w:rPr>
        <w:t>sottoscritt.......................................................................................................................................................</w:t>
      </w:r>
    </w:p>
    <w:p w14:paraId="19769718" w14:textId="77777777" w:rsidR="003C15FC" w:rsidRPr="00C77779" w:rsidRDefault="003C15FC" w:rsidP="003C15FC">
      <w:pPr>
        <w:spacing w:after="120"/>
        <w:jc w:val="both"/>
        <w:rPr>
          <w:sz w:val="21"/>
          <w:szCs w:val="21"/>
        </w:rPr>
      </w:pPr>
      <w:proofErr w:type="spellStart"/>
      <w:r w:rsidRPr="00C77779">
        <w:rPr>
          <w:sz w:val="21"/>
          <w:szCs w:val="21"/>
        </w:rPr>
        <w:t>nat</w:t>
      </w:r>
      <w:proofErr w:type="spellEnd"/>
      <w:r w:rsidRPr="00C77779">
        <w:rPr>
          <w:sz w:val="21"/>
          <w:szCs w:val="21"/>
        </w:rPr>
        <w:t>... a …………………………………. (prov. di ………) il…………………. residente in ………………………………</w:t>
      </w:r>
      <w:proofErr w:type="gramStart"/>
      <w:r w:rsidRPr="00C77779">
        <w:rPr>
          <w:sz w:val="21"/>
          <w:szCs w:val="21"/>
        </w:rPr>
        <w:t>…….</w:t>
      </w:r>
      <w:proofErr w:type="gramEnd"/>
      <w:r w:rsidRPr="00C77779">
        <w:rPr>
          <w:sz w:val="21"/>
          <w:szCs w:val="21"/>
        </w:rPr>
        <w:t>.(prov..…………)via…………………………………………………………………c.a.p...................Tel…………………………………Mail……………………………………………</w:t>
      </w:r>
    </w:p>
    <w:p w14:paraId="758F22D9" w14:textId="77777777" w:rsidR="003C15FC" w:rsidRPr="00C77779" w:rsidRDefault="003C15FC" w:rsidP="003C15FC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C.F……………………………………………………………………………………….....................................</w:t>
      </w:r>
    </w:p>
    <w:p w14:paraId="0F38C257" w14:textId="77777777" w:rsidR="003C15FC" w:rsidRPr="00C77779" w:rsidRDefault="003C15FC" w:rsidP="003C15FC">
      <w:pPr>
        <w:spacing w:after="120"/>
        <w:jc w:val="center"/>
        <w:rPr>
          <w:b/>
          <w:sz w:val="21"/>
          <w:szCs w:val="21"/>
        </w:rPr>
      </w:pPr>
      <w:r w:rsidRPr="00C77779">
        <w:rPr>
          <w:b/>
          <w:sz w:val="21"/>
          <w:szCs w:val="21"/>
        </w:rPr>
        <w:t>chiede</w:t>
      </w:r>
    </w:p>
    <w:p w14:paraId="0F843F7A" w14:textId="2244FBAC" w:rsidR="003C15FC" w:rsidRPr="00C77779" w:rsidRDefault="003C15FC" w:rsidP="003C15FC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 xml:space="preserve">di essere </w:t>
      </w:r>
      <w:proofErr w:type="spellStart"/>
      <w:r w:rsidRPr="00C77779">
        <w:rPr>
          <w:sz w:val="21"/>
          <w:szCs w:val="21"/>
        </w:rPr>
        <w:t>ammess</w:t>
      </w:r>
      <w:proofErr w:type="spellEnd"/>
      <w:r w:rsidRPr="00C77779">
        <w:rPr>
          <w:sz w:val="21"/>
          <w:szCs w:val="21"/>
        </w:rPr>
        <w:t xml:space="preserve">….a partecipare </w:t>
      </w:r>
      <w:r>
        <w:rPr>
          <w:sz w:val="21"/>
          <w:szCs w:val="21"/>
        </w:rPr>
        <w:t>all</w:t>
      </w:r>
      <w:r w:rsidR="0033707D">
        <w:rPr>
          <w:sz w:val="21"/>
          <w:szCs w:val="21"/>
        </w:rPr>
        <w:t>’</w:t>
      </w:r>
      <w:r>
        <w:rPr>
          <w:sz w:val="21"/>
          <w:szCs w:val="21"/>
        </w:rPr>
        <w:t xml:space="preserve">AVVISO </w:t>
      </w:r>
      <w:r w:rsidRPr="00665762">
        <w:rPr>
          <w:sz w:val="21"/>
          <w:szCs w:val="21"/>
        </w:rPr>
        <w:t>PER LA COSTITUZIONE DI UNA GRADUATORIA D</w:t>
      </w:r>
      <w:r w:rsidR="0033707D">
        <w:rPr>
          <w:sz w:val="21"/>
          <w:szCs w:val="21"/>
        </w:rPr>
        <w:t>’</w:t>
      </w:r>
      <w:r w:rsidRPr="00665762">
        <w:rPr>
          <w:sz w:val="21"/>
          <w:szCs w:val="21"/>
        </w:rPr>
        <w:t>ISTITUTO FINALIZZATA ALLA STIPULAZIONE DI CONTRATTI DI LAVORO SUBORDINATO A TEMPO INDETERMINATO MEDIANTE STABILIZZAZIONE AI SENSI DEL D.M. N. 430/2024 PER I PROFILI DI ACCOMPAGNATORI AL PIANOFORTE E AL CLAVICEMBALO DI CUI ALL</w:t>
      </w:r>
      <w:r w:rsidR="0033707D">
        <w:rPr>
          <w:sz w:val="21"/>
          <w:szCs w:val="21"/>
        </w:rPr>
        <w:t>’</w:t>
      </w:r>
      <w:r w:rsidRPr="00665762">
        <w:rPr>
          <w:sz w:val="21"/>
          <w:szCs w:val="21"/>
        </w:rPr>
        <w:t>ART. 164 DEL CCNL ISTRUZIONE E RICERCA 2019/2021 SOTTOSCRITTO IL 18/01/2024</w:t>
      </w:r>
      <w:r>
        <w:rPr>
          <w:sz w:val="21"/>
          <w:szCs w:val="21"/>
        </w:rPr>
        <w:t xml:space="preserve"> - </w:t>
      </w:r>
      <w:r w:rsidRPr="00665762">
        <w:rPr>
          <w:sz w:val="21"/>
          <w:szCs w:val="21"/>
        </w:rPr>
        <w:t>Anno accademico 2024/2025</w:t>
      </w:r>
      <w:r>
        <w:rPr>
          <w:sz w:val="21"/>
          <w:szCs w:val="21"/>
        </w:rPr>
        <w:t xml:space="preserve">, </w:t>
      </w:r>
      <w:r w:rsidRPr="00665762">
        <w:rPr>
          <w:sz w:val="21"/>
          <w:szCs w:val="21"/>
        </w:rPr>
        <w:t>con facoltà di utilizzo della graduatoria per la stipulazione di contratti di lavoro subordinato a tempo determinato nelle more dell</w:t>
      </w:r>
      <w:r w:rsidR="0033707D">
        <w:rPr>
          <w:sz w:val="21"/>
          <w:szCs w:val="21"/>
        </w:rPr>
        <w:t>’</w:t>
      </w:r>
      <w:r w:rsidRPr="00665762">
        <w:rPr>
          <w:sz w:val="21"/>
          <w:szCs w:val="21"/>
        </w:rPr>
        <w:t>adozione del decreto che approva l</w:t>
      </w:r>
      <w:r w:rsidR="0033707D">
        <w:rPr>
          <w:sz w:val="21"/>
          <w:szCs w:val="21"/>
        </w:rPr>
        <w:t>’</w:t>
      </w:r>
      <w:r w:rsidRPr="00665762">
        <w:rPr>
          <w:sz w:val="21"/>
          <w:szCs w:val="21"/>
        </w:rPr>
        <w:t>ampliamento della dotazione organica</w:t>
      </w:r>
      <w:r w:rsidRPr="00C77779">
        <w:rPr>
          <w:sz w:val="21"/>
          <w:szCs w:val="21"/>
        </w:rPr>
        <w:t xml:space="preserve">. </w:t>
      </w:r>
    </w:p>
    <w:p w14:paraId="5F83E3D1" w14:textId="4AF83BC0" w:rsidR="003C15FC" w:rsidRDefault="003C15FC" w:rsidP="003C15FC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A tal fine, ai sensi e per gli effetti di cui agli art. 46 e 47 del D.P.R. 445/2000, consapevole delle sanzioni penali richiamate dall</w:t>
      </w:r>
      <w:r w:rsidR="0033707D">
        <w:rPr>
          <w:sz w:val="21"/>
          <w:szCs w:val="21"/>
        </w:rPr>
        <w:t>’</w:t>
      </w:r>
      <w:r w:rsidRPr="00C77779">
        <w:rPr>
          <w:sz w:val="21"/>
          <w:szCs w:val="21"/>
        </w:rPr>
        <w:t>art.76 del D.P.R. 28.12.2000 n.445, in caso di dichiarazioni mendaci e di formazione o uso di atti falsi</w:t>
      </w:r>
    </w:p>
    <w:p w14:paraId="61C7A11D" w14:textId="77777777" w:rsidR="003C15FC" w:rsidRDefault="003C15FC" w:rsidP="003C15FC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>Per il profilo di (barrare solo una casella):</w:t>
      </w:r>
    </w:p>
    <w:p w14:paraId="427CCDB8" w14:textId="77777777" w:rsidR="003C15FC" w:rsidRDefault="003C15FC" w:rsidP="003C15FC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623815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accompagnatore al pianoforte</w:t>
      </w:r>
    </w:p>
    <w:p w14:paraId="48ECF32B" w14:textId="77777777" w:rsidR="003C15FC" w:rsidRPr="00C77779" w:rsidRDefault="003C15FC" w:rsidP="003C15FC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52115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accompagnatore al clavicembalo</w:t>
      </w:r>
    </w:p>
    <w:p w14:paraId="4539A4F8" w14:textId="77777777" w:rsidR="003C15FC" w:rsidRPr="00C77779" w:rsidRDefault="003C15FC" w:rsidP="003C15FC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dichiara sotto la propria responsabilità:</w:t>
      </w:r>
    </w:p>
    <w:p w14:paraId="4F7A8A98" w14:textId="218A698A" w:rsidR="003C15FC" w:rsidRPr="00C77779" w:rsidRDefault="007B58CA" w:rsidP="003C15FC">
      <w:pPr>
        <w:spacing w:after="120"/>
        <w:jc w:val="both"/>
        <w:rPr>
          <w:sz w:val="21"/>
          <w:szCs w:val="21"/>
        </w:rPr>
      </w:pPr>
      <w:sdt>
        <w:sdtPr>
          <w:rPr>
            <w:sz w:val="21"/>
            <w:szCs w:val="21"/>
          </w:rPr>
          <w:id w:val="-1592623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15FC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3C15FC" w:rsidRPr="00C77779">
        <w:rPr>
          <w:sz w:val="21"/>
          <w:szCs w:val="21"/>
        </w:rPr>
        <w:t xml:space="preserve"> di essere o essere stato in servizio presso il Conservatorio Statale di Musica di Vicenza in qualità di accompagnatore al pianoforte e/o accompagnatore al clavicembalo nell</w:t>
      </w:r>
      <w:r w:rsidR="0033707D">
        <w:rPr>
          <w:sz w:val="21"/>
          <w:szCs w:val="21"/>
        </w:rPr>
        <w:t>’</w:t>
      </w:r>
      <w:proofErr w:type="spellStart"/>
      <w:r w:rsidR="003C15FC" w:rsidRPr="00C77779">
        <w:rPr>
          <w:sz w:val="21"/>
          <w:szCs w:val="21"/>
        </w:rPr>
        <w:t>a.a</w:t>
      </w:r>
      <w:proofErr w:type="spellEnd"/>
      <w:r w:rsidR="003C15FC" w:rsidRPr="00C77779">
        <w:rPr>
          <w:sz w:val="21"/>
          <w:szCs w:val="21"/>
        </w:rPr>
        <w:t xml:space="preserve">. 2023/2024 e/o 2022/2023; </w:t>
      </w:r>
    </w:p>
    <w:p w14:paraId="2B23D485" w14:textId="01F4CCF2" w:rsidR="003C15FC" w:rsidRPr="00C77779" w:rsidRDefault="007B58CA" w:rsidP="003C15FC">
      <w:pPr>
        <w:spacing w:after="120"/>
        <w:jc w:val="both"/>
        <w:rPr>
          <w:sz w:val="21"/>
          <w:szCs w:val="21"/>
        </w:rPr>
      </w:pPr>
      <w:sdt>
        <w:sdtPr>
          <w:rPr>
            <w:sz w:val="21"/>
            <w:szCs w:val="21"/>
          </w:rPr>
          <w:id w:val="-1721889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15FC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3C15FC" w:rsidRPr="00C77779">
        <w:rPr>
          <w:sz w:val="21"/>
          <w:szCs w:val="21"/>
        </w:rPr>
        <w:t xml:space="preserve"> di aver maturato un</w:t>
      </w:r>
      <w:r w:rsidR="0033707D">
        <w:rPr>
          <w:sz w:val="21"/>
          <w:szCs w:val="21"/>
        </w:rPr>
        <w:t>’</w:t>
      </w:r>
      <w:r w:rsidR="003C15FC" w:rsidRPr="00C77779">
        <w:rPr>
          <w:sz w:val="21"/>
          <w:szCs w:val="21"/>
        </w:rPr>
        <w:t>anzianità di effettivo servizio nel profilo professionale di accompagnatore al pianoforte e/o accompagnatore al clavicembalo alla data di presentazione della presente, come di seguito indicato</w:t>
      </w:r>
      <w:r w:rsidR="003C15FC" w:rsidRPr="00C77779">
        <w:rPr>
          <w:rStyle w:val="Rimandonotaapidipagina"/>
          <w:sz w:val="21"/>
          <w:szCs w:val="21"/>
        </w:rPr>
        <w:footnoteReference w:id="1"/>
      </w:r>
      <w:r w:rsidR="003C15FC" w:rsidRPr="00C77779">
        <w:rPr>
          <w:sz w:val="21"/>
          <w:szCs w:val="21"/>
        </w:rPr>
        <w:t>:</w:t>
      </w:r>
      <w:r w:rsidR="003C15FC" w:rsidRPr="00C77779">
        <w:rPr>
          <w:rStyle w:val="Rimandonotaapidipagina"/>
          <w:sz w:val="21"/>
          <w:szCs w:val="21"/>
        </w:rPr>
        <w:footnoteReference w:id="2"/>
      </w:r>
    </w:p>
    <w:p w14:paraId="30A48C65" w14:textId="77777777" w:rsidR="00C812B6" w:rsidRPr="00C77779" w:rsidRDefault="003C15FC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 xml:space="preserve">1) </w:t>
      </w:r>
      <w:r w:rsidR="00C812B6" w:rsidRPr="00C77779">
        <w:rPr>
          <w:sz w:val="21"/>
          <w:szCs w:val="21"/>
        </w:rPr>
        <w:t>dal</w:t>
      </w:r>
      <w:r w:rsidR="00C812B6">
        <w:rPr>
          <w:sz w:val="21"/>
          <w:szCs w:val="21"/>
        </w:rPr>
        <w:t xml:space="preserve"> ________________ </w:t>
      </w:r>
      <w:r w:rsidR="00C812B6" w:rsidRPr="00C77779">
        <w:rPr>
          <w:sz w:val="21"/>
          <w:szCs w:val="21"/>
        </w:rPr>
        <w:t>al</w:t>
      </w:r>
      <w:r w:rsidR="00C812B6">
        <w:rPr>
          <w:sz w:val="21"/>
          <w:szCs w:val="21"/>
        </w:rPr>
        <w:t xml:space="preserve"> ________________</w:t>
      </w:r>
    </w:p>
    <w:p w14:paraId="33AAD2D6" w14:textId="77777777" w:rsidR="00C812B6" w:rsidRDefault="00C812B6" w:rsidP="00C812B6">
      <w:pPr>
        <w:jc w:val="both"/>
        <w:rPr>
          <w:sz w:val="21"/>
          <w:szCs w:val="21"/>
        </w:rPr>
      </w:pPr>
      <w:r w:rsidRPr="00C77779">
        <w:rPr>
          <w:sz w:val="21"/>
          <w:szCs w:val="21"/>
        </w:rPr>
        <w:t>Qualifica</w:t>
      </w:r>
      <w:r>
        <w:rPr>
          <w:sz w:val="21"/>
          <w:szCs w:val="21"/>
        </w:rPr>
        <w:t xml:space="preserve">: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403825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accompagnatore al pianoforte</w:t>
      </w:r>
    </w:p>
    <w:p w14:paraId="3B6734E8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2118789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accompagnatore al clavicembalo</w:t>
      </w:r>
    </w:p>
    <w:p w14:paraId="016587F8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presso</w:t>
      </w:r>
      <w:r>
        <w:rPr>
          <w:sz w:val="21"/>
          <w:szCs w:val="21"/>
        </w:rPr>
        <w:t xml:space="preserve"> l’ente: ________________</w:t>
      </w:r>
    </w:p>
    <w:p w14:paraId="2F1DE6D9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>tipologia di contratto (barrare solo una casella):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152528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 tempo determinato</w:t>
      </w:r>
    </w:p>
    <w:p w14:paraId="292DDDB0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130247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co.co.co.</w:t>
      </w:r>
    </w:p>
    <w:p w14:paraId="5F9E7985" w14:textId="7812CDB0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431669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lavoro autonomo professionale</w:t>
      </w:r>
    </w:p>
    <w:p w14:paraId="5DA8DDEF" w14:textId="77777777" w:rsidR="00C812B6" w:rsidRDefault="00C812B6" w:rsidP="00C812B6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749801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lavoro autonomo occasionale</w:t>
      </w:r>
    </w:p>
    <w:p w14:paraId="325710A9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>settore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310285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clavicembalo e tastiere storiche</w:t>
      </w:r>
    </w:p>
    <w:p w14:paraId="51270061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750841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pianoforte per il canto</w:t>
      </w:r>
    </w:p>
    <w:p w14:paraId="60467309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513082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pianoforte per lo strumento _______________</w:t>
      </w:r>
    </w:p>
    <w:p w14:paraId="09B80C65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n. giorni</w:t>
      </w:r>
      <w:r>
        <w:rPr>
          <w:sz w:val="21"/>
          <w:szCs w:val="21"/>
        </w:rPr>
        <w:t xml:space="preserve"> ________________</w:t>
      </w:r>
    </w:p>
    <w:p w14:paraId="74C03649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lastRenderedPageBreak/>
        <w:t xml:space="preserve">n. ore </w:t>
      </w:r>
      <w:r>
        <w:rPr>
          <w:sz w:val="21"/>
          <w:szCs w:val="21"/>
        </w:rPr>
        <w:t>______________</w:t>
      </w:r>
    </w:p>
    <w:p w14:paraId="0CEF862F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riferimenti contratto: n. protocollo _______________ del ______________</w:t>
      </w:r>
    </w:p>
    <w:p w14:paraId="5BFB6FB2" w14:textId="77777777" w:rsidR="00C812B6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riferimenti bando: n. protocollo _______________ del ______________</w:t>
      </w:r>
    </w:p>
    <w:p w14:paraId="57F8E976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>graduatoria: n. protocollo _____________ del _______________</w:t>
      </w:r>
    </w:p>
    <w:p w14:paraId="260215AF" w14:textId="61D8D32C" w:rsidR="00C812B6" w:rsidRPr="00C77779" w:rsidRDefault="003C15FC" w:rsidP="00C812B6">
      <w:pPr>
        <w:spacing w:before="240"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 xml:space="preserve">2) </w:t>
      </w:r>
      <w:r w:rsidR="00C812B6" w:rsidRPr="00C77779">
        <w:rPr>
          <w:sz w:val="21"/>
          <w:szCs w:val="21"/>
        </w:rPr>
        <w:t>dal</w:t>
      </w:r>
      <w:r w:rsidR="00C812B6">
        <w:rPr>
          <w:sz w:val="21"/>
          <w:szCs w:val="21"/>
        </w:rPr>
        <w:t xml:space="preserve"> ________________ </w:t>
      </w:r>
      <w:r w:rsidR="00C812B6" w:rsidRPr="00C77779">
        <w:rPr>
          <w:sz w:val="21"/>
          <w:szCs w:val="21"/>
        </w:rPr>
        <w:t>al</w:t>
      </w:r>
      <w:r w:rsidR="00C812B6">
        <w:rPr>
          <w:sz w:val="21"/>
          <w:szCs w:val="21"/>
        </w:rPr>
        <w:t xml:space="preserve"> ________________</w:t>
      </w:r>
    </w:p>
    <w:p w14:paraId="3906A833" w14:textId="77777777" w:rsidR="00C812B6" w:rsidRDefault="00C812B6" w:rsidP="00C812B6">
      <w:pPr>
        <w:jc w:val="both"/>
        <w:rPr>
          <w:sz w:val="21"/>
          <w:szCs w:val="21"/>
        </w:rPr>
      </w:pPr>
      <w:r w:rsidRPr="00C77779">
        <w:rPr>
          <w:sz w:val="21"/>
          <w:szCs w:val="21"/>
        </w:rPr>
        <w:t>Qualifica</w:t>
      </w:r>
      <w:r>
        <w:rPr>
          <w:sz w:val="21"/>
          <w:szCs w:val="21"/>
        </w:rPr>
        <w:t xml:space="preserve">: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759572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accompagnatore al pianoforte</w:t>
      </w:r>
    </w:p>
    <w:p w14:paraId="4F6F8D42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353926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accompagnatore al clavicembalo</w:t>
      </w:r>
    </w:p>
    <w:p w14:paraId="058B09ED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presso</w:t>
      </w:r>
      <w:r>
        <w:rPr>
          <w:sz w:val="21"/>
          <w:szCs w:val="21"/>
        </w:rPr>
        <w:t xml:space="preserve"> l’ente: ________________</w:t>
      </w:r>
    </w:p>
    <w:p w14:paraId="4208809F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>tipologia di contratto (barrare solo una casella):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373222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 tempo determinato</w:t>
      </w:r>
    </w:p>
    <w:p w14:paraId="5B3B1E17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998764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co.co.co.</w:t>
      </w:r>
    </w:p>
    <w:p w14:paraId="05FE3964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819071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lavoro autonomo professionale</w:t>
      </w:r>
    </w:p>
    <w:p w14:paraId="04EC6D6D" w14:textId="77777777" w:rsidR="00C812B6" w:rsidRDefault="00C812B6" w:rsidP="00C812B6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40200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lavoro autonomo occasionale</w:t>
      </w:r>
    </w:p>
    <w:p w14:paraId="7D2E95A2" w14:textId="2391F829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>settore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564685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clavicembalo e tastiere storiche</w:t>
      </w:r>
    </w:p>
    <w:p w14:paraId="7F2F5A0A" w14:textId="2F64A4BD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540592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pianoforte per il canto</w:t>
      </w:r>
    </w:p>
    <w:p w14:paraId="569E2AF1" w14:textId="2EBF5322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719597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pianoforte per lo strumento _______________</w:t>
      </w:r>
    </w:p>
    <w:p w14:paraId="0CE23C64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n. giorni</w:t>
      </w:r>
      <w:r>
        <w:rPr>
          <w:sz w:val="21"/>
          <w:szCs w:val="21"/>
        </w:rPr>
        <w:t xml:space="preserve"> ________________</w:t>
      </w:r>
    </w:p>
    <w:p w14:paraId="5E337DD3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 xml:space="preserve">n. ore </w:t>
      </w:r>
      <w:r>
        <w:rPr>
          <w:sz w:val="21"/>
          <w:szCs w:val="21"/>
        </w:rPr>
        <w:t>______________</w:t>
      </w:r>
    </w:p>
    <w:p w14:paraId="786EFC03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riferimenti contratto: n. protocollo _______________ del ______________</w:t>
      </w:r>
    </w:p>
    <w:p w14:paraId="54C702AA" w14:textId="77777777" w:rsidR="00C812B6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riferimenti bando: n. protocollo _______________ del ______________</w:t>
      </w:r>
    </w:p>
    <w:p w14:paraId="71BE0C18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>graduatoria: n. protocollo _____________ del _______________</w:t>
      </w:r>
    </w:p>
    <w:p w14:paraId="790C9CD5" w14:textId="77777777" w:rsidR="00C812B6" w:rsidRPr="00C77779" w:rsidRDefault="003C15FC" w:rsidP="00C812B6">
      <w:pPr>
        <w:spacing w:before="240"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 xml:space="preserve">3) </w:t>
      </w:r>
      <w:r w:rsidR="00C812B6" w:rsidRPr="00C77779">
        <w:rPr>
          <w:sz w:val="21"/>
          <w:szCs w:val="21"/>
        </w:rPr>
        <w:t>dal</w:t>
      </w:r>
      <w:r w:rsidR="00C812B6">
        <w:rPr>
          <w:sz w:val="21"/>
          <w:szCs w:val="21"/>
        </w:rPr>
        <w:t xml:space="preserve"> ________________ </w:t>
      </w:r>
      <w:r w:rsidR="00C812B6" w:rsidRPr="00C77779">
        <w:rPr>
          <w:sz w:val="21"/>
          <w:szCs w:val="21"/>
        </w:rPr>
        <w:t>al</w:t>
      </w:r>
      <w:r w:rsidR="00C812B6">
        <w:rPr>
          <w:sz w:val="21"/>
          <w:szCs w:val="21"/>
        </w:rPr>
        <w:t xml:space="preserve"> ________________</w:t>
      </w:r>
    </w:p>
    <w:p w14:paraId="73E99807" w14:textId="77777777" w:rsidR="00C812B6" w:rsidRDefault="00C812B6" w:rsidP="00C812B6">
      <w:pPr>
        <w:jc w:val="both"/>
        <w:rPr>
          <w:sz w:val="21"/>
          <w:szCs w:val="21"/>
        </w:rPr>
      </w:pPr>
      <w:r w:rsidRPr="00C77779">
        <w:rPr>
          <w:sz w:val="21"/>
          <w:szCs w:val="21"/>
        </w:rPr>
        <w:t>Qualifica</w:t>
      </w:r>
      <w:r>
        <w:rPr>
          <w:sz w:val="21"/>
          <w:szCs w:val="21"/>
        </w:rPr>
        <w:t xml:space="preserve">: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502353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accompagnatore al pianoforte</w:t>
      </w:r>
    </w:p>
    <w:p w14:paraId="637A4019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208404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accompagnatore al clavicembalo</w:t>
      </w:r>
    </w:p>
    <w:p w14:paraId="63F9ED26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presso</w:t>
      </w:r>
      <w:r>
        <w:rPr>
          <w:sz w:val="21"/>
          <w:szCs w:val="21"/>
        </w:rPr>
        <w:t xml:space="preserve"> l’ente: ________________</w:t>
      </w:r>
    </w:p>
    <w:p w14:paraId="060BC47E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>tipologia di contratto (barrare solo una casella):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437800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 tempo determinato</w:t>
      </w:r>
    </w:p>
    <w:p w14:paraId="0C7DC8A7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125431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co.co.co.</w:t>
      </w:r>
    </w:p>
    <w:p w14:paraId="50876EF5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6004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lavoro autonomo professionale</w:t>
      </w:r>
    </w:p>
    <w:p w14:paraId="76B880FF" w14:textId="77777777" w:rsidR="00C812B6" w:rsidRDefault="00C812B6" w:rsidP="00C812B6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89282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lavoro autonomo occasionale</w:t>
      </w:r>
    </w:p>
    <w:p w14:paraId="1F39A83B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>settore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457559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clavicembalo e tastiere storiche</w:t>
      </w:r>
    </w:p>
    <w:p w14:paraId="01F7A100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701690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pianoforte per il canto</w:t>
      </w:r>
    </w:p>
    <w:p w14:paraId="13E82E02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27678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pianoforte per lo strumento _______________</w:t>
      </w:r>
    </w:p>
    <w:p w14:paraId="4D39AE43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n. giorni</w:t>
      </w:r>
      <w:r>
        <w:rPr>
          <w:sz w:val="21"/>
          <w:szCs w:val="21"/>
        </w:rPr>
        <w:t xml:space="preserve"> ________________</w:t>
      </w:r>
    </w:p>
    <w:p w14:paraId="38DF1F46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 xml:space="preserve">n. ore </w:t>
      </w:r>
      <w:r>
        <w:rPr>
          <w:sz w:val="21"/>
          <w:szCs w:val="21"/>
        </w:rPr>
        <w:t>______________</w:t>
      </w:r>
    </w:p>
    <w:p w14:paraId="62BF9F96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riferimenti contratto: n. protocollo _______________ del ______________</w:t>
      </w:r>
    </w:p>
    <w:p w14:paraId="6C5A318E" w14:textId="77777777" w:rsidR="00C812B6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riferimenti bando: n. protocollo _______________ del ______________</w:t>
      </w:r>
    </w:p>
    <w:p w14:paraId="3DC14037" w14:textId="5B2BFC49" w:rsidR="003C15FC" w:rsidRPr="00C77779" w:rsidRDefault="00C812B6" w:rsidP="00C812B6">
      <w:pPr>
        <w:spacing w:before="240" w:after="120"/>
        <w:jc w:val="both"/>
        <w:rPr>
          <w:sz w:val="21"/>
          <w:szCs w:val="21"/>
        </w:rPr>
      </w:pPr>
      <w:r>
        <w:rPr>
          <w:sz w:val="21"/>
          <w:szCs w:val="21"/>
        </w:rPr>
        <w:t>graduatoria: n. protocollo _____________ del _______________</w:t>
      </w:r>
    </w:p>
    <w:p w14:paraId="27425C78" w14:textId="77777777" w:rsidR="00C812B6" w:rsidRPr="00C77779" w:rsidRDefault="003C15FC" w:rsidP="00C812B6">
      <w:pPr>
        <w:spacing w:before="240" w:after="120"/>
        <w:jc w:val="both"/>
        <w:rPr>
          <w:sz w:val="21"/>
          <w:szCs w:val="21"/>
        </w:rPr>
      </w:pPr>
      <w:r>
        <w:rPr>
          <w:sz w:val="21"/>
          <w:szCs w:val="21"/>
        </w:rPr>
        <w:t>4)</w:t>
      </w:r>
      <w:r w:rsidRPr="00C77779">
        <w:rPr>
          <w:sz w:val="21"/>
          <w:szCs w:val="21"/>
        </w:rPr>
        <w:t xml:space="preserve"> </w:t>
      </w:r>
      <w:r w:rsidR="00C812B6" w:rsidRPr="00C77779">
        <w:rPr>
          <w:sz w:val="21"/>
          <w:szCs w:val="21"/>
        </w:rPr>
        <w:t>dal</w:t>
      </w:r>
      <w:r w:rsidR="00C812B6">
        <w:rPr>
          <w:sz w:val="21"/>
          <w:szCs w:val="21"/>
        </w:rPr>
        <w:t xml:space="preserve"> ________________ </w:t>
      </w:r>
      <w:r w:rsidR="00C812B6" w:rsidRPr="00C77779">
        <w:rPr>
          <w:sz w:val="21"/>
          <w:szCs w:val="21"/>
        </w:rPr>
        <w:t>al</w:t>
      </w:r>
      <w:r w:rsidR="00C812B6">
        <w:rPr>
          <w:sz w:val="21"/>
          <w:szCs w:val="21"/>
        </w:rPr>
        <w:t xml:space="preserve"> ________________</w:t>
      </w:r>
    </w:p>
    <w:p w14:paraId="37E233A6" w14:textId="77777777" w:rsidR="00C812B6" w:rsidRDefault="00C812B6" w:rsidP="00C812B6">
      <w:pPr>
        <w:jc w:val="both"/>
        <w:rPr>
          <w:sz w:val="21"/>
          <w:szCs w:val="21"/>
        </w:rPr>
      </w:pPr>
      <w:r w:rsidRPr="00C77779">
        <w:rPr>
          <w:sz w:val="21"/>
          <w:szCs w:val="21"/>
        </w:rPr>
        <w:lastRenderedPageBreak/>
        <w:t>Qualifica</w:t>
      </w:r>
      <w:r>
        <w:rPr>
          <w:sz w:val="21"/>
          <w:szCs w:val="21"/>
        </w:rPr>
        <w:t xml:space="preserve">: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522052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accompagnatore al pianoforte</w:t>
      </w:r>
    </w:p>
    <w:p w14:paraId="7BE428CA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2064242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accompagnatore al clavicembalo</w:t>
      </w:r>
    </w:p>
    <w:p w14:paraId="7AFDC424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presso</w:t>
      </w:r>
      <w:r>
        <w:rPr>
          <w:sz w:val="21"/>
          <w:szCs w:val="21"/>
        </w:rPr>
        <w:t xml:space="preserve"> l’ente: ________________</w:t>
      </w:r>
    </w:p>
    <w:p w14:paraId="745A9588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>tipologia di contratto (barrare solo una casella):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487941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a tempo determinato</w:t>
      </w:r>
    </w:p>
    <w:p w14:paraId="5227775E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264048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co.co.co.</w:t>
      </w:r>
    </w:p>
    <w:p w14:paraId="4F1B3FD1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713769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lavoro autonomo professionale</w:t>
      </w:r>
    </w:p>
    <w:p w14:paraId="636C19A1" w14:textId="77777777" w:rsidR="00C812B6" w:rsidRDefault="00C812B6" w:rsidP="00C812B6">
      <w:pPr>
        <w:spacing w:after="120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505620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lavoro autonomo occasionale</w:t>
      </w:r>
    </w:p>
    <w:p w14:paraId="4520141F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>settore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928844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clavicembalo e tastiere storiche</w:t>
      </w:r>
    </w:p>
    <w:p w14:paraId="7AB0D2E8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501126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pianoforte per il canto</w:t>
      </w:r>
    </w:p>
    <w:p w14:paraId="6C9812D4" w14:textId="77777777" w:rsidR="00C812B6" w:rsidRDefault="00C812B6" w:rsidP="00C812B6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874112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>
        <w:rPr>
          <w:sz w:val="21"/>
          <w:szCs w:val="21"/>
        </w:rPr>
        <w:t xml:space="preserve"> pianoforte per lo strumento _______________</w:t>
      </w:r>
    </w:p>
    <w:p w14:paraId="2117354C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n. giorni</w:t>
      </w:r>
      <w:r>
        <w:rPr>
          <w:sz w:val="21"/>
          <w:szCs w:val="21"/>
        </w:rPr>
        <w:t xml:space="preserve"> ________________</w:t>
      </w:r>
    </w:p>
    <w:p w14:paraId="126455D7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 xml:space="preserve">n. ore </w:t>
      </w:r>
      <w:r>
        <w:rPr>
          <w:sz w:val="21"/>
          <w:szCs w:val="21"/>
        </w:rPr>
        <w:t>______________</w:t>
      </w:r>
    </w:p>
    <w:p w14:paraId="2E3DD98C" w14:textId="77777777" w:rsidR="00C812B6" w:rsidRPr="00C77779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riferimenti contratto: n. protocollo _______________ del ______________</w:t>
      </w:r>
    </w:p>
    <w:p w14:paraId="15CF8B6E" w14:textId="77777777" w:rsidR="00C812B6" w:rsidRDefault="00C812B6" w:rsidP="00C812B6">
      <w:pPr>
        <w:spacing w:after="120"/>
        <w:jc w:val="both"/>
        <w:rPr>
          <w:sz w:val="21"/>
          <w:szCs w:val="21"/>
        </w:rPr>
      </w:pPr>
      <w:r w:rsidRPr="00C77779">
        <w:rPr>
          <w:sz w:val="21"/>
          <w:szCs w:val="21"/>
        </w:rPr>
        <w:t>riferimenti bando: n. protocollo _______________ del ______________</w:t>
      </w:r>
    </w:p>
    <w:p w14:paraId="43C6D355" w14:textId="5624BDF2" w:rsidR="003C15FC" w:rsidRPr="00C77779" w:rsidRDefault="00C812B6" w:rsidP="00C812B6">
      <w:pPr>
        <w:spacing w:before="240" w:after="120"/>
        <w:jc w:val="both"/>
        <w:rPr>
          <w:sz w:val="21"/>
          <w:szCs w:val="21"/>
        </w:rPr>
      </w:pPr>
      <w:r>
        <w:rPr>
          <w:sz w:val="21"/>
          <w:szCs w:val="21"/>
        </w:rPr>
        <w:t>graduatoria: n. protocollo _____________ del _______________</w:t>
      </w:r>
    </w:p>
    <w:p w14:paraId="30FCAA07" w14:textId="77777777" w:rsidR="00B15838" w:rsidRDefault="00B15838" w:rsidP="00401416">
      <w:pPr>
        <w:rPr>
          <w:b/>
          <w:sz w:val="22"/>
          <w:szCs w:val="22"/>
        </w:rPr>
      </w:pPr>
    </w:p>
    <w:p w14:paraId="53C55991" w14:textId="78F171FB" w:rsidR="00B15838" w:rsidRDefault="00B15838" w:rsidP="00401416">
      <w:pPr>
        <w:rPr>
          <w:b/>
          <w:sz w:val="22"/>
          <w:szCs w:val="22"/>
        </w:rPr>
      </w:pPr>
    </w:p>
    <w:p w14:paraId="61AEB207" w14:textId="05F09C86" w:rsidR="00B15838" w:rsidRDefault="00B15838" w:rsidP="00401416">
      <w:pPr>
        <w:rPr>
          <w:b/>
          <w:sz w:val="22"/>
          <w:szCs w:val="22"/>
        </w:rPr>
      </w:pPr>
    </w:p>
    <w:p w14:paraId="7AB17C52" w14:textId="77777777" w:rsidR="00B15838" w:rsidRDefault="00B15838" w:rsidP="00401416">
      <w:pPr>
        <w:rPr>
          <w:b/>
          <w:sz w:val="22"/>
          <w:szCs w:val="22"/>
        </w:rPr>
      </w:pPr>
    </w:p>
    <w:p w14:paraId="7B529BF6" w14:textId="66342161" w:rsidR="00B15838" w:rsidRDefault="00B15838" w:rsidP="00401416">
      <w:pPr>
        <w:rPr>
          <w:b/>
          <w:sz w:val="22"/>
          <w:szCs w:val="22"/>
        </w:rPr>
      </w:pPr>
      <w:r>
        <w:rPr>
          <w:b/>
          <w:sz w:val="22"/>
          <w:szCs w:val="22"/>
        </w:rPr>
        <w:t>La domanda non necessita di apposizione di data e firma, in quanto presentata mediante login con identità digitale.</w:t>
      </w:r>
      <w:bookmarkStart w:id="0" w:name="_GoBack"/>
      <w:bookmarkEnd w:id="0"/>
    </w:p>
    <w:sectPr w:rsidR="00B158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D84CA4" w14:textId="77777777" w:rsidR="003C4F9A" w:rsidRDefault="003C4F9A">
      <w:r>
        <w:separator/>
      </w:r>
    </w:p>
  </w:endnote>
  <w:endnote w:type="continuationSeparator" w:id="0">
    <w:p w14:paraId="5549A848" w14:textId="77777777" w:rsidR="003C4F9A" w:rsidRDefault="003C4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E51E1" w14:textId="77777777" w:rsidR="00B55131" w:rsidRDefault="00B5513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1E871" w14:textId="4330EAF6" w:rsidR="0019770A" w:rsidRDefault="00EB3D77">
    <w:pPr>
      <w:pStyle w:val="Pidipagina"/>
      <w:jc w:val="center"/>
    </w:pPr>
    <w:r>
      <w:rPr>
        <w:sz w:val="20"/>
        <w:szCs w:val="20"/>
      </w:rPr>
      <w:t>Contra</w:t>
    </w:r>
    <w:r w:rsidR="0033707D">
      <w:rPr>
        <w:sz w:val="20"/>
        <w:szCs w:val="20"/>
      </w:rPr>
      <w:t>’</w:t>
    </w:r>
    <w:r>
      <w:rPr>
        <w:sz w:val="20"/>
        <w:szCs w:val="20"/>
      </w:rPr>
      <w:t xml:space="preserve"> San Domenico, 33 – 36100 Vicenza – Tel: +39 0444 507551 – C.F.: 95002760247</w:t>
    </w:r>
  </w:p>
  <w:p w14:paraId="5B5F09FF" w14:textId="77777777" w:rsidR="0019770A" w:rsidRDefault="007B58CA">
    <w:pPr>
      <w:pStyle w:val="Pidipagina"/>
      <w:jc w:val="center"/>
    </w:pPr>
    <w:hyperlink r:id="rId1" w:history="1">
      <w:r w:rsidR="00EB3D77">
        <w:rPr>
          <w:rStyle w:val="Collegamentoipertestuale"/>
          <w:sz w:val="20"/>
          <w:szCs w:val="20"/>
        </w:rPr>
        <w:t>www.consvi.it</w:t>
      </w:r>
    </w:hyperlink>
    <w:r w:rsidR="00EB3D77">
      <w:rPr>
        <w:sz w:val="20"/>
        <w:szCs w:val="20"/>
      </w:rPr>
      <w:t xml:space="preserve"> - </w:t>
    </w:r>
    <w:hyperlink r:id="rId2" w:history="1">
      <w:r w:rsidR="00EB3D77">
        <w:rPr>
          <w:rStyle w:val="Collegamentoipertestuale"/>
          <w:sz w:val="20"/>
          <w:szCs w:val="20"/>
        </w:rPr>
        <w:t>conservatoriovicenza@consvi.it</w:t>
      </w:r>
    </w:hyperlink>
    <w:r w:rsidR="00EB3D77">
      <w:rPr>
        <w:sz w:val="20"/>
        <w:szCs w:val="20"/>
      </w:rPr>
      <w:t xml:space="preserve"> - PEC </w:t>
    </w:r>
    <w:hyperlink r:id="rId3" w:history="1">
      <w:r w:rsidR="00EB3D77">
        <w:rPr>
          <w:rStyle w:val="Collegamentoipertestuale"/>
          <w:sz w:val="20"/>
          <w:szCs w:val="20"/>
        </w:rPr>
        <w:t>conservatoriovicenza@legalmail.it</w:t>
      </w:r>
    </w:hyperlink>
    <w:r w:rsidR="00EB3D77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22598" w14:textId="77777777" w:rsidR="00B55131" w:rsidRDefault="00B551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E0484" w14:textId="77777777" w:rsidR="003C4F9A" w:rsidRDefault="003C4F9A">
      <w:r>
        <w:separator/>
      </w:r>
    </w:p>
  </w:footnote>
  <w:footnote w:type="continuationSeparator" w:id="0">
    <w:p w14:paraId="163DE9BF" w14:textId="77777777" w:rsidR="003C4F9A" w:rsidRDefault="003C4F9A">
      <w:r>
        <w:continuationSeparator/>
      </w:r>
    </w:p>
  </w:footnote>
  <w:footnote w:id="1">
    <w:p w14:paraId="2301DF6B" w14:textId="674C5D72" w:rsidR="003C15FC" w:rsidRPr="00C812B6" w:rsidRDefault="003C15FC" w:rsidP="00A5413F">
      <w:pPr>
        <w:jc w:val="both"/>
        <w:rPr>
          <w:sz w:val="16"/>
          <w:szCs w:val="16"/>
        </w:rPr>
      </w:pPr>
      <w:r w:rsidRPr="00C77779">
        <w:rPr>
          <w:rStyle w:val="Rimandonotaapidipagina"/>
        </w:rPr>
        <w:footnoteRef/>
      </w:r>
      <w:r w:rsidR="00C812B6">
        <w:rPr>
          <w:sz w:val="16"/>
          <w:szCs w:val="16"/>
        </w:rPr>
        <w:t>Va</w:t>
      </w:r>
      <w:r w:rsidRPr="00C812B6">
        <w:rPr>
          <w:sz w:val="16"/>
          <w:szCs w:val="16"/>
        </w:rPr>
        <w:t>lgono solo i servizi conseguiti a seguito di svolgimento di procedura selettiva pubblica per esami o per esami e titoli.</w:t>
      </w:r>
    </w:p>
  </w:footnote>
  <w:footnote w:id="2">
    <w:p w14:paraId="19E4CAAA" w14:textId="25A9ED9D" w:rsidR="003C15FC" w:rsidRPr="00C77779" w:rsidRDefault="003C15FC" w:rsidP="003C15FC">
      <w:pPr>
        <w:pStyle w:val="Testonotaapidipagina"/>
        <w:rPr>
          <w:rFonts w:ascii="Times New Roman" w:hAnsi="Times New Roman"/>
        </w:rPr>
      </w:pPr>
      <w:r w:rsidRPr="00C812B6">
        <w:rPr>
          <w:rStyle w:val="Rimandonotaapidipagina"/>
          <w:rFonts w:ascii="Times New Roman" w:hAnsi="Times New Roman"/>
          <w:sz w:val="16"/>
          <w:szCs w:val="16"/>
        </w:rPr>
        <w:footnoteRef/>
      </w:r>
      <w:r w:rsidRPr="00C812B6">
        <w:rPr>
          <w:rFonts w:ascii="Times New Roman" w:hAnsi="Times New Roman"/>
          <w:sz w:val="16"/>
          <w:szCs w:val="16"/>
        </w:rPr>
        <w:t xml:space="preserve"> Aggiungere ulteriori rig</w:t>
      </w:r>
      <w:r w:rsidR="00A5413F" w:rsidRPr="00C812B6">
        <w:rPr>
          <w:rFonts w:ascii="Times New Roman" w:hAnsi="Times New Roman"/>
          <w:sz w:val="16"/>
          <w:szCs w:val="16"/>
        </w:rPr>
        <w:t>he per tutti i servizi prestati</w:t>
      </w:r>
      <w:r w:rsidR="00A5413F">
        <w:rPr>
          <w:rFonts w:ascii="Times New Roman" w:hAnsi="Times New Roman"/>
          <w:sz w:val="21"/>
          <w:szCs w:val="21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52B58" w14:textId="77777777" w:rsidR="00B55131" w:rsidRDefault="00B5513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6821" w14:textId="268611DF" w:rsidR="0019770A" w:rsidRDefault="00B55131">
    <w:pPr>
      <w:pStyle w:val="Intestazione"/>
      <w:rPr>
        <w:sz w:val="20"/>
        <w:szCs w:val="20"/>
      </w:rPr>
    </w:pPr>
    <w:r w:rsidRPr="00861518">
      <w:rPr>
        <w:rFonts w:ascii="Algerian" w:hAnsi="Algerian"/>
        <w:noProof/>
        <w:sz w:val="32"/>
        <w:szCs w:val="32"/>
        <w:lang w:eastAsia="it-IT"/>
      </w:rPr>
      <w:drawing>
        <wp:inline distT="0" distB="0" distL="0" distR="0" wp14:anchorId="00686BF0" wp14:editId="0A2D68C6">
          <wp:extent cx="6120130" cy="996858"/>
          <wp:effectExtent l="0" t="0" r="0" b="0"/>
          <wp:docPr id="1" name="Immagine 1" descr="scritta Conservator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ritta Conservator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96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B3C3A2" w14:textId="77777777" w:rsidR="0019770A" w:rsidRDefault="0019770A">
    <w:pPr>
      <w:pStyle w:val="Intestazione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C11B5" w14:textId="77777777" w:rsidR="00B55131" w:rsidRDefault="00B5513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950A07"/>
    <w:multiLevelType w:val="hybridMultilevel"/>
    <w:tmpl w:val="55C0F730"/>
    <w:lvl w:ilvl="0" w:tplc="85DA69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8237E"/>
    <w:multiLevelType w:val="hybridMultilevel"/>
    <w:tmpl w:val="DA4EA51E"/>
    <w:lvl w:ilvl="0" w:tplc="FA2AB11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32B42"/>
    <w:multiLevelType w:val="hybridMultilevel"/>
    <w:tmpl w:val="D0A00DD6"/>
    <w:lvl w:ilvl="0" w:tplc="F1BC59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B5346E"/>
    <w:multiLevelType w:val="hybridMultilevel"/>
    <w:tmpl w:val="3B7427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E4033"/>
    <w:multiLevelType w:val="hybridMultilevel"/>
    <w:tmpl w:val="EB221458"/>
    <w:lvl w:ilvl="0" w:tplc="9966746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F1791D"/>
    <w:multiLevelType w:val="hybridMultilevel"/>
    <w:tmpl w:val="40E02CA2"/>
    <w:lvl w:ilvl="0" w:tplc="2EBAE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74414"/>
    <w:multiLevelType w:val="hybridMultilevel"/>
    <w:tmpl w:val="383018FA"/>
    <w:lvl w:ilvl="0" w:tplc="444C90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FA7DB7"/>
    <w:multiLevelType w:val="hybridMultilevel"/>
    <w:tmpl w:val="51BAA534"/>
    <w:lvl w:ilvl="0" w:tplc="7B782D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36053F"/>
    <w:multiLevelType w:val="hybridMultilevel"/>
    <w:tmpl w:val="1BFC027C"/>
    <w:lvl w:ilvl="0" w:tplc="5CC21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9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58E"/>
    <w:rsid w:val="000030F2"/>
    <w:rsid w:val="00003E1F"/>
    <w:rsid w:val="000152F9"/>
    <w:rsid w:val="00034D77"/>
    <w:rsid w:val="000566DA"/>
    <w:rsid w:val="00061764"/>
    <w:rsid w:val="000750C1"/>
    <w:rsid w:val="0008659A"/>
    <w:rsid w:val="000957D6"/>
    <w:rsid w:val="000C02E7"/>
    <w:rsid w:val="000F2684"/>
    <w:rsid w:val="0013282A"/>
    <w:rsid w:val="00154FF7"/>
    <w:rsid w:val="00156573"/>
    <w:rsid w:val="0017744A"/>
    <w:rsid w:val="0019770A"/>
    <w:rsid w:val="001C30C5"/>
    <w:rsid w:val="00225575"/>
    <w:rsid w:val="002523B9"/>
    <w:rsid w:val="00260B01"/>
    <w:rsid w:val="002809A6"/>
    <w:rsid w:val="00286CDF"/>
    <w:rsid w:val="002B79BA"/>
    <w:rsid w:val="00302F04"/>
    <w:rsid w:val="0031056F"/>
    <w:rsid w:val="00321AB8"/>
    <w:rsid w:val="00335C1D"/>
    <w:rsid w:val="0033707D"/>
    <w:rsid w:val="00347D4A"/>
    <w:rsid w:val="003622D9"/>
    <w:rsid w:val="0036237E"/>
    <w:rsid w:val="0036662B"/>
    <w:rsid w:val="0038025E"/>
    <w:rsid w:val="003A2515"/>
    <w:rsid w:val="003B5B26"/>
    <w:rsid w:val="003C15FC"/>
    <w:rsid w:val="003C284D"/>
    <w:rsid w:val="003C4F9A"/>
    <w:rsid w:val="00401416"/>
    <w:rsid w:val="0041094C"/>
    <w:rsid w:val="00454036"/>
    <w:rsid w:val="0046170C"/>
    <w:rsid w:val="00471A89"/>
    <w:rsid w:val="004D1231"/>
    <w:rsid w:val="004D663B"/>
    <w:rsid w:val="004D7322"/>
    <w:rsid w:val="004F66EE"/>
    <w:rsid w:val="00510744"/>
    <w:rsid w:val="00523904"/>
    <w:rsid w:val="00526846"/>
    <w:rsid w:val="0053473E"/>
    <w:rsid w:val="0055454D"/>
    <w:rsid w:val="0055456F"/>
    <w:rsid w:val="00584A1D"/>
    <w:rsid w:val="0058656A"/>
    <w:rsid w:val="005971E5"/>
    <w:rsid w:val="005D4463"/>
    <w:rsid w:val="005E7B62"/>
    <w:rsid w:val="005F754D"/>
    <w:rsid w:val="00605A9C"/>
    <w:rsid w:val="0061319B"/>
    <w:rsid w:val="00647F33"/>
    <w:rsid w:val="006D1E89"/>
    <w:rsid w:val="006E2FD6"/>
    <w:rsid w:val="006F61F8"/>
    <w:rsid w:val="00752916"/>
    <w:rsid w:val="0077640B"/>
    <w:rsid w:val="00794973"/>
    <w:rsid w:val="007B0E12"/>
    <w:rsid w:val="007B58CA"/>
    <w:rsid w:val="007F30C2"/>
    <w:rsid w:val="00846571"/>
    <w:rsid w:val="008614D4"/>
    <w:rsid w:val="008674E5"/>
    <w:rsid w:val="00886500"/>
    <w:rsid w:val="008C08A5"/>
    <w:rsid w:val="008D30E2"/>
    <w:rsid w:val="008E358E"/>
    <w:rsid w:val="00905C29"/>
    <w:rsid w:val="009551D0"/>
    <w:rsid w:val="00957CCA"/>
    <w:rsid w:val="009854F9"/>
    <w:rsid w:val="009A66C9"/>
    <w:rsid w:val="009D68B1"/>
    <w:rsid w:val="00A121BA"/>
    <w:rsid w:val="00A5413F"/>
    <w:rsid w:val="00A668D9"/>
    <w:rsid w:val="00A94673"/>
    <w:rsid w:val="00A97B19"/>
    <w:rsid w:val="00AA4DD4"/>
    <w:rsid w:val="00AC1AFE"/>
    <w:rsid w:val="00AC4289"/>
    <w:rsid w:val="00AC58A5"/>
    <w:rsid w:val="00AC77CF"/>
    <w:rsid w:val="00AF1A93"/>
    <w:rsid w:val="00B07809"/>
    <w:rsid w:val="00B1174D"/>
    <w:rsid w:val="00B15838"/>
    <w:rsid w:val="00B36E87"/>
    <w:rsid w:val="00B55131"/>
    <w:rsid w:val="00B67700"/>
    <w:rsid w:val="00B815B5"/>
    <w:rsid w:val="00BA0B42"/>
    <w:rsid w:val="00BC554F"/>
    <w:rsid w:val="00BF0744"/>
    <w:rsid w:val="00C028BF"/>
    <w:rsid w:val="00C07A09"/>
    <w:rsid w:val="00C77E18"/>
    <w:rsid w:val="00C812B6"/>
    <w:rsid w:val="00CA1BFC"/>
    <w:rsid w:val="00CB41D4"/>
    <w:rsid w:val="00CC5D13"/>
    <w:rsid w:val="00CC6B2B"/>
    <w:rsid w:val="00CD6E1F"/>
    <w:rsid w:val="00CF2485"/>
    <w:rsid w:val="00CF2FE5"/>
    <w:rsid w:val="00D13757"/>
    <w:rsid w:val="00D81F98"/>
    <w:rsid w:val="00DD3568"/>
    <w:rsid w:val="00DD3895"/>
    <w:rsid w:val="00DE7F8B"/>
    <w:rsid w:val="00E071DF"/>
    <w:rsid w:val="00E515A6"/>
    <w:rsid w:val="00E62944"/>
    <w:rsid w:val="00E918B8"/>
    <w:rsid w:val="00EA08D5"/>
    <w:rsid w:val="00EA0966"/>
    <w:rsid w:val="00EA1AB9"/>
    <w:rsid w:val="00EB1D03"/>
    <w:rsid w:val="00EB3D77"/>
    <w:rsid w:val="00EC500F"/>
    <w:rsid w:val="00F00EFC"/>
    <w:rsid w:val="00F152B7"/>
    <w:rsid w:val="00F4613A"/>
    <w:rsid w:val="00F57C4C"/>
    <w:rsid w:val="00FA1CF3"/>
    <w:rsid w:val="00FA4AA4"/>
    <w:rsid w:val="00FF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95A7CB"/>
  <w15:chartTrackingRefBased/>
  <w15:docId w15:val="{6967AB36-CE33-44D1-8E53-0D9EE1BE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CC6B2B"/>
    <w:pPr>
      <w:spacing w:before="120" w:after="60" w:line="240" w:lineRule="atLeast"/>
      <w:ind w:firstLine="720"/>
      <w:jc w:val="both"/>
      <w:outlineLvl w:val="0"/>
    </w:pPr>
    <w:rPr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Calibri" w:eastAsia="Calibri" w:hAnsi="Calibri" w:cs="Calibri" w:hint="default"/>
      <w:b w:val="0"/>
      <w:bCs w:val="0"/>
      <w:i w:val="0"/>
      <w:iCs w:val="0"/>
      <w:w w:val="99"/>
      <w:sz w:val="24"/>
      <w:szCs w:val="24"/>
      <w:lang w:val="it-IT" w:bidi="ar-SA"/>
    </w:rPr>
  </w:style>
  <w:style w:type="character" w:customStyle="1" w:styleId="WW8Num2z1">
    <w:name w:val="WW8Num2z1"/>
    <w:rPr>
      <w:rFonts w:hint="default"/>
      <w:lang w:val="it-IT" w:bidi="ar-SA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Calibri" w:eastAsia="Calibri" w:hAnsi="Calibri" w:cs="Calibri" w:hint="default"/>
      <w:b w:val="0"/>
      <w:bCs w:val="0"/>
      <w:i w:val="0"/>
      <w:iCs w:val="0"/>
      <w:spacing w:val="-2"/>
      <w:w w:val="99"/>
      <w:sz w:val="24"/>
      <w:szCs w:val="24"/>
      <w:lang w:val="it-IT" w:bidi="ar-SA"/>
    </w:rPr>
  </w:style>
  <w:style w:type="character" w:customStyle="1" w:styleId="WW8Num5z1">
    <w:name w:val="WW8Num5z1"/>
    <w:rPr>
      <w:rFonts w:hint="default"/>
      <w:lang w:val="it-IT" w:bidi="ar-SA"/>
    </w:rPr>
  </w:style>
  <w:style w:type="character" w:customStyle="1" w:styleId="Carpredefinitoparagrafo1">
    <w:name w:val="Car. predefinito paragrafo1"/>
  </w:style>
  <w:style w:type="character" w:customStyle="1" w:styleId="CorpotestoCarattere">
    <w:name w:val="Corpo testo Carattere"/>
    <w:rPr>
      <w:rFonts w:ascii="Times New Roman" w:hAnsi="Times New Roman" w:cs="Times New Roman"/>
      <w:sz w:val="24"/>
      <w:szCs w:val="24"/>
    </w:rPr>
  </w:style>
  <w:style w:type="character" w:customStyle="1" w:styleId="Titolo1Carattere">
    <w:name w:val="Titolo 1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IntestazioneCarattere">
    <w:name w:val="Intestazione Carattere"/>
    <w:uiPriority w:val="99"/>
    <w:rPr>
      <w:rFonts w:ascii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TitoloCarattere">
    <w:name w:val="Titolo Carattere"/>
    <w:rPr>
      <w:rFonts w:eastAsia="Calibri" w:cs="Calibri"/>
      <w:b/>
      <w:bCs/>
      <w:sz w:val="24"/>
      <w:szCs w:val="24"/>
    </w:rPr>
  </w:style>
  <w:style w:type="paragraph" w:customStyle="1" w:styleId="Titolo10">
    <w:name w:val="Titolo1"/>
    <w:basedOn w:val="Normale"/>
    <w:next w:val="Corpotesto"/>
    <w:pPr>
      <w:ind w:left="112"/>
    </w:pPr>
    <w:rPr>
      <w:rFonts w:ascii="Calibri" w:eastAsia="Calibri" w:hAnsi="Calibri" w:cs="Calibri"/>
      <w:b/>
      <w:bCs/>
    </w:rPr>
  </w:style>
  <w:style w:type="paragraph" w:styleId="Corpotesto">
    <w:name w:val="Body Text"/>
    <w:basedOn w:val="Normale"/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513"/>
        <w:tab w:val="right" w:pos="9026"/>
      </w:tabs>
    </w:pPr>
  </w:style>
  <w:style w:type="paragraph" w:styleId="Pidipagina">
    <w:name w:val="footer"/>
    <w:basedOn w:val="Normale"/>
    <w:pPr>
      <w:tabs>
        <w:tab w:val="center" w:pos="4513"/>
        <w:tab w:val="right" w:pos="9026"/>
      </w:tabs>
    </w:p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D68B1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55454D"/>
    <w:rPr>
      <w:rFonts w:ascii="Verdana" w:eastAsia="Calibri" w:hAnsi="Verdana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94673"/>
    <w:pPr>
      <w:widowControl/>
      <w:suppressAutoHyphens w:val="0"/>
      <w:autoSpaceDE/>
    </w:pPr>
    <w:rPr>
      <w:rFonts w:ascii="Arial" w:hAnsi="Arial"/>
      <w:color w:val="000000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94673"/>
    <w:rPr>
      <w:rFonts w:ascii="Arial" w:hAnsi="Arial"/>
      <w:color w:val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94673"/>
    <w:rPr>
      <w:vertAlign w:val="superscrip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08A5"/>
    <w:pPr>
      <w:jc w:val="right"/>
    </w:pPr>
    <w:rPr>
      <w:b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08A5"/>
    <w:rPr>
      <w:b/>
      <w:sz w:val="22"/>
      <w:szCs w:val="22"/>
      <w:lang w:eastAsia="zh-CN"/>
    </w:rPr>
  </w:style>
  <w:style w:type="paragraph" w:styleId="Titolo">
    <w:name w:val="Title"/>
    <w:basedOn w:val="Sottotitolo"/>
    <w:next w:val="Normale"/>
    <w:link w:val="TitoloCarattere1"/>
    <w:uiPriority w:val="10"/>
    <w:qFormat/>
    <w:rsid w:val="008C08A5"/>
  </w:style>
  <w:style w:type="character" w:customStyle="1" w:styleId="TitoloCarattere1">
    <w:name w:val="Titolo Carattere1"/>
    <w:basedOn w:val="Carpredefinitoparagrafo"/>
    <w:link w:val="Titolo"/>
    <w:uiPriority w:val="10"/>
    <w:rsid w:val="008C08A5"/>
    <w:rPr>
      <w:b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conservatoriovicenza@legalmail.it" TargetMode="External"/><Relationship Id="rId2" Type="http://schemas.openxmlformats.org/officeDocument/2006/relationships/hyperlink" Target="mailto:conservatoriovicenza@consvi.it" TargetMode="External"/><Relationship Id="rId1" Type="http://schemas.openxmlformats.org/officeDocument/2006/relationships/hyperlink" Target="http://www.consvi.it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.amministrativo\Documents\Modelli%20di%20Office%20personalizzati\Carta%20intestata%20D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D.dotx</Template>
  <TotalTime>2</TotalTime>
  <Pages>3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prof</vt:lpstr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</dc:title>
  <dc:subject/>
  <dc:creator>Direttore Amministrativo</dc:creator>
  <cp:keywords/>
  <cp:lastModifiedBy>Direttore Amministrativo</cp:lastModifiedBy>
  <cp:revision>2</cp:revision>
  <cp:lastPrinted>2024-09-30T14:44:00Z</cp:lastPrinted>
  <dcterms:created xsi:type="dcterms:W3CDTF">2024-09-30T14:45:00Z</dcterms:created>
  <dcterms:modified xsi:type="dcterms:W3CDTF">2024-09-30T14:45:00Z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15 per Word</vt:lpwstr>
  </property>
</Properties>
</file>